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000"/>
  <w:body>
    <w:p w:rsidR="005420A9" w:rsidRDefault="00F503F7" w:rsidP="00F503F7">
      <w:pPr>
        <w:shd w:val="clear" w:color="auto" w:fill="FFC000"/>
      </w:pPr>
      <w:r>
        <w:rPr>
          <w:noProof/>
        </w:rPr>
        <w:drawing>
          <wp:inline distT="0" distB="0" distL="0" distR="0">
            <wp:extent cx="5943600" cy="2090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 Vacation Bible Schoo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34" w:rsidRPr="00F503F7" w:rsidRDefault="00F503F7">
      <w:pPr>
        <w:pStyle w:val="Title"/>
        <w:rPr>
          <w:rFonts w:ascii="Times New Roman" w:hAnsi="Times New Roman" w:cs="Times New Roman"/>
          <w:sz w:val="96"/>
          <w:szCs w:val="96"/>
        </w:rPr>
      </w:pPr>
      <w:r w:rsidRPr="00F503F7">
        <w:rPr>
          <w:rFonts w:ascii="Times New Roman" w:hAnsi="Times New Roman" w:cs="Times New Roman"/>
          <w:sz w:val="96"/>
          <w:szCs w:val="96"/>
        </w:rPr>
        <w:t>Vacation Bible School!</w:t>
      </w:r>
    </w:p>
    <w:p w:rsidR="00F503F7" w:rsidRDefault="00F503F7" w:rsidP="000B72DD">
      <w:pPr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</w:p>
    <w:p w:rsidR="000B72DD" w:rsidRPr="00F503F7" w:rsidRDefault="00F503F7" w:rsidP="006020BC">
      <w:pPr>
        <w:ind w:left="1440"/>
        <w:rPr>
          <w:rFonts w:ascii="Times New Roman" w:hAnsi="Times New Roman" w:cs="Times New Roman"/>
          <w:sz w:val="56"/>
          <w:szCs w:val="56"/>
        </w:rPr>
      </w:pPr>
      <w:r w:rsidRPr="00F503F7">
        <w:rPr>
          <w:rFonts w:ascii="Times New Roman" w:hAnsi="Times New Roman" w:cs="Times New Roman"/>
          <w:b/>
          <w:sz w:val="56"/>
          <w:szCs w:val="56"/>
        </w:rPr>
        <w:t>DATE:</w:t>
      </w:r>
      <w:r w:rsidRPr="00F503F7">
        <w:rPr>
          <w:rFonts w:ascii="Times New Roman" w:hAnsi="Times New Roman" w:cs="Times New Roman"/>
          <w:sz w:val="56"/>
          <w:szCs w:val="56"/>
        </w:rPr>
        <w:t xml:space="preserve">  June 12-15, 2017</w:t>
      </w:r>
    </w:p>
    <w:p w:rsidR="00F503F7" w:rsidRPr="00F503F7" w:rsidRDefault="00F503F7" w:rsidP="006020BC">
      <w:pPr>
        <w:ind w:left="1440"/>
        <w:rPr>
          <w:rFonts w:ascii="Times New Roman" w:hAnsi="Times New Roman" w:cs="Times New Roman"/>
          <w:sz w:val="56"/>
          <w:szCs w:val="56"/>
        </w:rPr>
      </w:pPr>
      <w:r w:rsidRPr="00F503F7">
        <w:rPr>
          <w:rFonts w:ascii="Times New Roman" w:hAnsi="Times New Roman" w:cs="Times New Roman"/>
          <w:b/>
          <w:sz w:val="56"/>
          <w:szCs w:val="56"/>
        </w:rPr>
        <w:t>TIME:</w:t>
      </w:r>
      <w:r w:rsidRPr="00F503F7">
        <w:rPr>
          <w:rFonts w:ascii="Times New Roman" w:hAnsi="Times New Roman" w:cs="Times New Roman"/>
          <w:sz w:val="56"/>
          <w:szCs w:val="56"/>
        </w:rPr>
        <w:t xml:space="preserve">  6-8 p.m.</w:t>
      </w:r>
    </w:p>
    <w:p w:rsidR="000B72DD" w:rsidRPr="00F503F7" w:rsidRDefault="00F503F7" w:rsidP="004E5029">
      <w:pPr>
        <w:pStyle w:val="Heading1"/>
        <w:spacing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F503F7">
        <w:rPr>
          <w:rFonts w:ascii="Times New Roman" w:hAnsi="Times New Roman" w:cs="Times New Roman"/>
          <w:sz w:val="96"/>
          <w:szCs w:val="96"/>
        </w:rPr>
        <w:t>Feeding Time</w:t>
      </w:r>
    </w:p>
    <w:p w:rsidR="00F503F7" w:rsidRDefault="00F503F7" w:rsidP="004E5029">
      <w:pPr>
        <w:spacing w:line="240" w:lineRule="auto"/>
        <w:ind w:left="2880"/>
        <w:rPr>
          <w:rFonts w:ascii="Times New Roman" w:hAnsi="Times New Roman" w:cs="Times New Roman"/>
          <w:sz w:val="52"/>
          <w:szCs w:val="52"/>
        </w:rPr>
      </w:pPr>
      <w:r w:rsidRPr="00F503F7">
        <w:rPr>
          <w:rFonts w:ascii="Times New Roman" w:hAnsi="Times New Roman" w:cs="Times New Roman"/>
          <w:sz w:val="52"/>
          <w:szCs w:val="52"/>
        </w:rPr>
        <w:t>5:00-5:45 p.m.</w:t>
      </w:r>
    </w:p>
    <w:p w:rsidR="00F503F7" w:rsidRPr="004E5029" w:rsidRDefault="004E5029" w:rsidP="004E502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3046B4" wp14:editId="2F154773">
            <wp:extent cx="2961564" cy="1118870"/>
            <wp:effectExtent l="228600" t="228600" r="220345" b="2336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B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1823" cy="1183193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F503F7" w:rsidRPr="004E5029" w:rsidSect="00F503F7">
      <w:footerReference w:type="default" r:id="rId9"/>
      <w:pgSz w:w="12240" w:h="15840"/>
      <w:pgMar w:top="720" w:right="1440" w:bottom="720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D34" w:rsidRDefault="00CC0D34" w:rsidP="000B72DD">
      <w:pPr>
        <w:spacing w:line="240" w:lineRule="auto"/>
      </w:pPr>
      <w:r>
        <w:separator/>
      </w:r>
    </w:p>
  </w:endnote>
  <w:endnote w:type="continuationSeparator" w:id="0">
    <w:p w:rsidR="00CC0D34" w:rsidRDefault="00CC0D34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6855453"/>
      <w:docPartObj>
        <w:docPartGallery w:val="Page Numbers (Bottom of Page)"/>
        <w:docPartUnique/>
      </w:docPartObj>
    </w:sdtPr>
    <w:sdtEndPr/>
    <w:sdtContent>
      <w:p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 w:rsidR="004E5029">
          <w:rPr>
            <w:noProof/>
          </w:rPr>
          <w:t>2</w:t>
        </w:r>
        <w:r w:rsidRPr="000B72D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D34" w:rsidRDefault="00CC0D34" w:rsidP="000B72DD">
      <w:pPr>
        <w:spacing w:line="240" w:lineRule="auto"/>
      </w:pPr>
      <w:r>
        <w:separator/>
      </w:r>
    </w:p>
  </w:footnote>
  <w:footnote w:type="continuationSeparator" w:id="0">
    <w:p w:rsidR="00CC0D34" w:rsidRDefault="00CC0D34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5"/>
  </w:num>
  <w:num w:numId="14">
    <w:abstractNumId w:val="11"/>
  </w:num>
  <w:num w:numId="15">
    <w:abstractNumId w:val="17"/>
  </w:num>
  <w:num w:numId="16">
    <w:abstractNumId w:val="10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3F7"/>
    <w:rsid w:val="000B72DD"/>
    <w:rsid w:val="000E16CF"/>
    <w:rsid w:val="000F3725"/>
    <w:rsid w:val="001141A3"/>
    <w:rsid w:val="001514F6"/>
    <w:rsid w:val="00212B40"/>
    <w:rsid w:val="002A42FD"/>
    <w:rsid w:val="00382C7A"/>
    <w:rsid w:val="003B45B8"/>
    <w:rsid w:val="004D0C97"/>
    <w:rsid w:val="004E5029"/>
    <w:rsid w:val="005420A9"/>
    <w:rsid w:val="00554AC7"/>
    <w:rsid w:val="00556FF9"/>
    <w:rsid w:val="006020BC"/>
    <w:rsid w:val="00770469"/>
    <w:rsid w:val="00872B15"/>
    <w:rsid w:val="00893D06"/>
    <w:rsid w:val="009B2627"/>
    <w:rsid w:val="00A03961"/>
    <w:rsid w:val="00A953F1"/>
    <w:rsid w:val="00AA5634"/>
    <w:rsid w:val="00AD782F"/>
    <w:rsid w:val="00C257A3"/>
    <w:rsid w:val="00CC0D34"/>
    <w:rsid w:val="00CD0650"/>
    <w:rsid w:val="00E24B2D"/>
    <w:rsid w:val="00ED1B22"/>
    <w:rsid w:val="00F503F7"/>
    <w:rsid w:val="00F97B44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771338"/>
  <w15:chartTrackingRefBased/>
  <w15:docId w15:val="{A4160E1A-D1AE-46F2-BD40-57D3EB0EB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12121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14C15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14C15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14C15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14C15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14C15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414C15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414C15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414C15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414C15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414C15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414C1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414C15" w:themeColor="accent1" w:themeShade="80"/>
        <w:bottom w:val="single" w:sz="4" w:space="10" w:color="414C15" w:themeColor="accent1" w:themeShade="80"/>
      </w:pBdr>
      <w:spacing w:before="360" w:after="360"/>
      <w:ind w:left="864" w:right="864"/>
      <w:jc w:val="center"/>
    </w:pPr>
    <w:rPr>
      <w:i/>
      <w:iCs/>
      <w:color w:val="414C1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414C1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414C1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414C15" w:themeColor="accent1" w:themeShade="80"/>
        <w:left w:val="single" w:sz="2" w:space="10" w:color="414C15" w:themeColor="accent1" w:themeShade="80"/>
        <w:bottom w:val="single" w:sz="2" w:space="10" w:color="414C15" w:themeColor="accent1" w:themeShade="80"/>
        <w:right w:val="single" w:sz="2" w:space="10" w:color="414C15" w:themeColor="accent1" w:themeShade="80"/>
      </w:pBdr>
      <w:ind w:left="1152" w:right="1152"/>
    </w:pPr>
    <w:rPr>
      <w:rFonts w:eastAsiaTheme="minorEastAsia"/>
      <w:i/>
      <w:iCs/>
      <w:color w:val="414C15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7A5E15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24B2D"/>
    <w:rPr>
      <w:color w:val="1E4B37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212121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AppData\Roaming\Microsoft\Templates\Event%20flyer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EE3"/>
    <w:rsid w:val="0012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1D84C5072642A7B756C3DC0884758E">
    <w:name w:val="3E1D84C5072642A7B756C3DC0884758E"/>
  </w:style>
  <w:style w:type="paragraph" w:customStyle="1" w:styleId="71CA050664C44823BD5FCCA65AFE0C93">
    <w:name w:val="71CA050664C44823BD5FCCA65AFE0C93"/>
  </w:style>
  <w:style w:type="paragraph" w:customStyle="1" w:styleId="A79A5D126A004DCEA24C537273E895BB">
    <w:name w:val="A79A5D126A004DCEA24C537273E895BB"/>
  </w:style>
  <w:style w:type="paragraph" w:customStyle="1" w:styleId="BD96630C4B3C4CDB8D48A61C849E0324">
    <w:name w:val="BD96630C4B3C4CDB8D48A61C849E03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2098EB7-5E5F-4A13-BF80-DF8FABFEC39C}">
  <we:reference id="wa104380649" version="4.1.0.52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Event flyer(2)</Template>
  <TotalTime>12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Feeding Time</vt:lpstr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 Howlett</cp:lastModifiedBy>
  <cp:revision>3</cp:revision>
  <dcterms:created xsi:type="dcterms:W3CDTF">2017-06-05T02:48:00Z</dcterms:created>
  <dcterms:modified xsi:type="dcterms:W3CDTF">2017-06-05T02:59:00Z</dcterms:modified>
</cp:coreProperties>
</file>